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61432" w:rsidRDefault="000E76F0">
      <w:pPr>
        <w:rPr>
          <w:lang w:val="en-US"/>
        </w:rPr>
      </w:pPr>
      <w:r>
        <w:rPr>
          <w:lang w:val="en-US"/>
        </w:rPr>
        <w:t>This document contains an embedded file:</w:t>
      </w:r>
    </w:p>
    <w:p w:rsidR="000E76F0" w:rsidRDefault="000E76F0">
      <w:pPr>
        <w:rPr>
          <w:lang w:val="en-US"/>
        </w:rPr>
      </w:pPr>
      <w:r>
        <w:rPr>
          <w:lang w:val="en-US"/>
        </w:rPr>
        <w:object w:dxaOrig="1816" w:dyaOrig="811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90.75pt;height:40.5pt" o:ole="">
            <v:imagedata r:id="rId4" o:title=""/>
          </v:shape>
          <o:OLEObject Type="Embed" ProgID="Package" ShapeID="_x0000_i1025" DrawAspect="Content" ObjectID="_1577691231" r:id="rId5"/>
        </w:object>
      </w:r>
    </w:p>
    <w:p w:rsidR="000E76F0" w:rsidRPr="000E76F0" w:rsidRDefault="000E76F0">
      <w:pPr>
        <w:rPr>
          <w:lang w:val="en-US"/>
        </w:rPr>
      </w:pPr>
      <w:r>
        <w:rPr>
          <w:lang w:val="en-US"/>
        </w:rPr>
        <w:t xml:space="preserve">Have fun parsing it </w:t>
      </w:r>
      <w:r w:rsidRPr="000E76F0">
        <w:rPr>
          <w:lang w:val="en-US"/>
        </w:rPr>
        <w:sym w:font="Wingdings" w:char="F04A"/>
      </w:r>
    </w:p>
    <w:sectPr w:rsidR="000E76F0" w:rsidRPr="000E76F0" w:rsidSect="00C61432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0E76F0"/>
    <w:rsid w:val="000E76F0"/>
    <w:rsid w:val="00573FDC"/>
    <w:rsid w:val="0057515E"/>
    <w:rsid w:val="006D521C"/>
    <w:rsid w:val="00A53D09"/>
    <w:rsid w:val="00C6143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de-DE" w:eastAsia="de-DE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rsid w:val="00C61432"/>
    <w:pPr>
      <w:spacing w:after="200" w:line="276" w:lineRule="auto"/>
    </w:pPr>
    <w:rPr>
      <w:sz w:val="22"/>
      <w:szCs w:val="22"/>
      <w:lang w:eastAsia="en-US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oleObject" Target="embeddings/oleObject1.bin"/><Relationship Id="rId4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Larissa-Design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embedded-simple-2007</Template>
  <TotalTime>0</TotalTime>
  <Pages>1</Pages>
  <Words>11</Words>
  <Characters>73</Characters>
  <Application>Microsoft Office Word</Application>
  <DocSecurity>0</DocSecurity>
  <Lines>1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dcterms:created xsi:type="dcterms:W3CDTF">2018-01-17T09:47:00Z</dcterms:created>
  <dcterms:modified xsi:type="dcterms:W3CDTF">2018-01-17T09:47:00Z</dcterms:modified>
</cp:coreProperties>
</file>